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66" w:rsidRDefault="00C00166" w:rsidP="00E450BB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bookmarkStart w:id="0" w:name="_Toc391294254"/>
      <w:r w:rsidRPr="00D0220E">
        <w:rPr>
          <w:rFonts w:ascii="Cambria" w:hAnsi="Cambria" w:cs="Cambria"/>
          <w:b/>
          <w:bCs/>
          <w:color w:val="002060"/>
          <w:sz w:val="30"/>
          <w:szCs w:val="30"/>
        </w:rPr>
        <w:t>MÔ TẢ QUY TRÌNH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 – QUẢN LÝ ĐIỂM</w:t>
      </w:r>
    </w:p>
    <w:p w:rsidR="00C00166" w:rsidRDefault="00C00166" w:rsidP="00506F77">
      <w:p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b/>
          <w:bCs/>
          <w:color w:val="002060"/>
          <w:sz w:val="30"/>
          <w:szCs w:val="30"/>
          <w:u w:val="single"/>
        </w:rPr>
        <w:t>Lưu ý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: </w:t>
      </w: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để có thể nhập điểm được trên phần mềm cần phải đủ các điều kiện sau: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Lớp học phần đang ở trạng thái “Đã khoá”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Điểm môn học chưa bị khoá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Môn học đã được quy ước cột điểm</w:t>
      </w:r>
    </w:p>
    <w:p w:rsidR="00C00166" w:rsidRPr="001977F8" w:rsidRDefault="00C00166" w:rsidP="001977F8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Giảng viên dạy môn nào sẽ mặc định được nhập điểm môn đó, nếu không dạy mà muốn nhập phải được phân quyền (xem bên dưới)</w:t>
      </w:r>
    </w:p>
    <w:p w:rsidR="00C00166" w:rsidRDefault="00C00166" w:rsidP="00E450BB">
      <w:pPr>
        <w:jc w:val="center"/>
        <w:rPr>
          <w:rFonts w:ascii="Cambria" w:hAnsi="Cambria" w:cs="Cambria"/>
          <w:b/>
          <w:bCs/>
          <w:color w:val="002060"/>
          <w:sz w:val="26"/>
          <w:szCs w:val="26"/>
          <w:u w:val="single"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Chuyển trạng thái lớp học phần về “Đã khoá”</w:t>
      </w:r>
      <w:r w:rsidRPr="00303FD8">
        <w:rPr>
          <w:rFonts w:ascii="Cambria" w:hAnsi="Cambria" w:cs="Cambria"/>
          <w:b/>
          <w:bCs/>
          <w:color w:val="002060"/>
          <w:sz w:val="26"/>
          <w:szCs w:val="26"/>
        </w:rPr>
        <w:t>: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Thời khóa biểu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Quản lý môn học – lớp học phần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Quản lý lớp học phần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 xml:space="preserve"> </w:t>
      </w:r>
    </w:p>
    <w:p w:rsidR="00C00166" w:rsidRDefault="00C00166" w:rsidP="003E0C8B">
      <w:pPr>
        <w:rPr>
          <w:rFonts w:cs="Times New Roman"/>
          <w:noProof/>
        </w:rPr>
      </w:pPr>
      <w:r w:rsidRPr="00EC25D6">
        <w:rPr>
          <w:rFonts w:cs="Times New Roman"/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6" o:spid="_x0000_i1025" type="#_x0000_t75" style="width:461.25pt;height:227.25pt;visibility:visible">
            <v:imagedata r:id="rId7" o:title=""/>
          </v:shape>
        </w:pict>
      </w:r>
    </w:p>
    <w:p w:rsidR="00C00166" w:rsidRDefault="00C00166" w:rsidP="003E0C8B">
      <w:pPr>
        <w:rPr>
          <w:rFonts w:cs="Times New Roman"/>
          <w:noProof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2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: Phân quyền nhập điểm</w:t>
      </w:r>
      <w:r w:rsidRPr="001977F8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>(nếu người nhập điểm không phải người dạy)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: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Phân quyền nhập điểm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17" o:spid="_x0000_i1026" type="#_x0000_t75" style="width:461.25pt;height:225.75pt;visibility:visible">
            <v:imagedata r:id="rId8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1: </w:t>
      </w:r>
      <w:r>
        <w:rPr>
          <w:rFonts w:ascii="Cambria" w:hAnsi="Cambria" w:cs="Cambria"/>
          <w:color w:val="002060"/>
          <w:sz w:val="26"/>
          <w:szCs w:val="26"/>
        </w:rPr>
        <w:t>Tìm kiếm và chọn lớp học phần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18" o:spid="_x0000_i1027" type="#_x0000_t75" style="width:461.25pt;height:227.25pt;visibility:visible">
            <v:imagedata r:id="rId9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2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Thêm nhân sự nhập điểm</w: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19" o:spid="_x0000_i1028" type="#_x0000_t75" style="width:461.25pt;height:228pt;visibility:visible">
            <v:imagedata r:id="rId10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3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Chọn nhân sự nhập điểm</w: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20" o:spid="_x0000_i1029" type="#_x0000_t75" style="width:461.25pt;height:227.25pt;visibility:visible">
            <v:imagedata r:id="rId11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4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Thực hiện lưu nhân sự nhập điểm được phân quyền</w: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3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 xml:space="preserve">: Nhập điểm quá trình – Xét dự thi </w:t>
      </w:r>
    </w:p>
    <w:p w:rsidR="00C00166" w:rsidRDefault="00C00166" w:rsidP="003E0C8B">
      <w:pP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Nhập điểm quá trình – Xét dự thi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22" o:spid="_x0000_i1030" type="#_x0000_t75" style="width:461.25pt;height:226.5pt;visibility:visible">
            <v:imagedata r:id="rId12" o:title=""/>
          </v:shape>
        </w:pict>
      </w:r>
    </w:p>
    <w:p w:rsidR="00C00166" w:rsidRDefault="00C00166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1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Nhập điểm quá trình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23" o:spid="_x0000_i1031" type="#_x0000_t75" style="width:461.25pt;height:226.5pt;visibility:visible">
            <v:imagedata r:id="rId13" o:title=""/>
          </v:shape>
        </w:pict>
      </w:r>
    </w:p>
    <w:p w:rsidR="00C00166" w:rsidRDefault="00C00166" w:rsidP="00B725BC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2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Xét điều kiện dự thi</w:t>
      </w:r>
    </w:p>
    <w:p w:rsidR="00C00166" w:rsidRDefault="00C00166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24" o:spid="_x0000_i1032" type="#_x0000_t75" style="width:461.25pt;height:226.5pt;visibility:visible">
            <v:imagedata r:id="rId14" o:title=""/>
          </v:shape>
        </w:pict>
      </w:r>
    </w:p>
    <w:p w:rsidR="00C00166" w:rsidRPr="001977F8" w:rsidRDefault="00C00166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3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Thực hiện lưu danh sách sinh viên đã được xét dự thi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  <w:u w:val="single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 xml:space="preserve">Lưu ý: </w:t>
      </w:r>
    </w:p>
    <w:p w:rsidR="00C00166" w:rsidRPr="001E7C72" w:rsidRDefault="00C00166" w:rsidP="00420451">
      <w:pPr>
        <w:pStyle w:val="ListParagraph"/>
        <w:numPr>
          <w:ilvl w:val="1"/>
          <w:numId w:val="27"/>
        </w:numPr>
        <w:rPr>
          <w:rFonts w:ascii="Cambria" w:hAnsi="Cambria" w:cs="Cambria"/>
          <w:i/>
          <w:iCs/>
          <w:color w:val="BB0000"/>
          <w:sz w:val="26"/>
          <w:szCs w:val="26"/>
        </w:rPr>
      </w:pP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t>Nếu</w:t>
      </w:r>
      <w:r w:rsidRPr="00420451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 xml:space="preserve"> </w:t>
      </w:r>
      <w:r w:rsidRPr="00146942">
        <w:rPr>
          <w:rFonts w:ascii="Cambria" w:hAnsi="Cambria" w:cs="Cambria"/>
          <w:b/>
          <w:bCs/>
          <w:i/>
          <w:iCs/>
          <w:color w:val="002060"/>
          <w:sz w:val="26"/>
          <w:szCs w:val="26"/>
          <w:u w:val="single"/>
        </w:rPr>
        <w:t>không có cột điểm để nhập</w:t>
      </w:r>
      <w:r w:rsidRPr="00420451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 xml:space="preserve"> </w:t>
      </w:r>
      <w:r w:rsidRPr="00420451">
        <w:rPr>
          <w:rFonts w:cs="Times New Roman"/>
          <w:szCs w:val="20"/>
        </w:rPr>
        <w:sym w:font="Wingdings" w:char="F0E0"/>
      </w: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t xml:space="preserve"> tức là môn học chưa được quy ước cột điểm.</w:t>
      </w:r>
    </w:p>
    <w:p w:rsidR="00C00166" w:rsidRPr="00213A6D" w:rsidRDefault="00C00166" w:rsidP="00213A6D">
      <w:pPr>
        <w:pStyle w:val="ListParagraph"/>
        <w:numPr>
          <w:ilvl w:val="1"/>
          <w:numId w:val="27"/>
        </w:numPr>
        <w:rPr>
          <w:rFonts w:ascii="Cambria" w:hAnsi="Cambria" w:cs="Cambria"/>
          <w:i/>
          <w:iCs/>
          <w:color w:val="002060"/>
          <w:sz w:val="26"/>
          <w:szCs w:val="26"/>
        </w:rPr>
      </w:pP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Nếu không có quyền </w:t>
      </w:r>
      <w:r>
        <w:rPr>
          <w:rFonts w:ascii="Cambria" w:hAnsi="Cambria" w:cs="Cambria"/>
          <w:i/>
          <w:iCs/>
          <w:color w:val="002060"/>
          <w:sz w:val="26"/>
          <w:szCs w:val="26"/>
        </w:rPr>
        <w:t>chọn quy ước tính điểm</w:t>
      </w: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: Liên hệ </w:t>
      </w:r>
      <w:r w:rsidRPr="00213A6D">
        <w:rPr>
          <w:rFonts w:ascii="Cambria" w:hAnsi="Cambria" w:cs="Cambria"/>
          <w:b/>
          <w:bCs/>
          <w:i/>
          <w:iCs/>
          <w:color w:val="002060"/>
          <w:sz w:val="26"/>
          <w:szCs w:val="26"/>
          <w:u w:val="single"/>
        </w:rPr>
        <w:t>Bộ phận quản lý điểm</w:t>
      </w: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 để được hỗ trợ</w:t>
      </w:r>
    </w:p>
    <w:p w:rsidR="00C00166" w:rsidRDefault="00C00166" w:rsidP="00420451">
      <w:pPr>
        <w:pStyle w:val="ListParagraph"/>
        <w:numPr>
          <w:ilvl w:val="0"/>
          <w:numId w:val="27"/>
        </w:numPr>
        <w:rPr>
          <w:rFonts w:ascii="Cambria" w:hAnsi="Cambria" w:cs="Cambria"/>
          <w:i/>
          <w:iCs/>
          <w:color w:val="002060"/>
          <w:sz w:val="26"/>
          <w:szCs w:val="26"/>
        </w:rPr>
      </w:pP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t xml:space="preserve"> Sau khi nhập điểm xong, phải Click “Xét điều kiện dự thi” để hệ thống kiểm tra điều kiện dư thi của sinh viên như là: nợ học phí, không đủ điểm, không đi học đầy đủ,…</w:t>
      </w:r>
    </w:p>
    <w:p w:rsidR="00C00166" w:rsidRPr="00420451" w:rsidRDefault="00C00166" w:rsidP="007835EE">
      <w:pPr>
        <w:pStyle w:val="ListParagraph"/>
        <w:rPr>
          <w:rFonts w:ascii="Cambria" w:hAnsi="Cambria" w:cs="Cambria"/>
          <w:i/>
          <w:iCs/>
          <w:color w:val="002060"/>
          <w:sz w:val="26"/>
          <w:szCs w:val="26"/>
        </w:rPr>
      </w:pPr>
      <w:bookmarkStart w:id="1" w:name="_GoBack"/>
      <w:bookmarkEnd w:id="1"/>
    </w:p>
    <w:p w:rsidR="00C00166" w:rsidRPr="00D0220E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4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Nhập điểm kết thúc</w:t>
      </w:r>
    </w:p>
    <w:p w:rsidR="00C00166" w:rsidRDefault="00C00166" w:rsidP="000273DA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Nhập điểm kết thúc</w:t>
      </w:r>
    </w:p>
    <w:p w:rsidR="00C00166" w:rsidRPr="00D0220E" w:rsidRDefault="00C00166" w:rsidP="000273DA">
      <w:pP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</w:pPr>
      <w:r w:rsidRPr="00EC25D6">
        <w:rPr>
          <w:rFonts w:cs="Times New Roman"/>
          <w:noProof/>
          <w:lang w:eastAsia="en-US"/>
        </w:rPr>
        <w:pict>
          <v:shape id="Picture 25" o:spid="_x0000_i1033" type="#_x0000_t75" style="width:461.25pt;height:226.5pt;visibility:visible">
            <v:imagedata r:id="rId15" o:title=""/>
          </v:shape>
        </w:pict>
      </w:r>
    </w:p>
    <w:bookmarkEnd w:id="0"/>
    <w:p w:rsidR="00C00166" w:rsidRDefault="00C00166" w:rsidP="005C1577">
      <w:pPr>
        <w:rPr>
          <w:rFonts w:ascii="Cambria" w:hAnsi="Cambria" w:cs="Cambria"/>
          <w:color w:val="002060"/>
          <w:sz w:val="26"/>
          <w:szCs w:val="26"/>
        </w:rPr>
      </w:pPr>
    </w:p>
    <w:sectPr w:rsidR="00C00166" w:rsidSect="003B0F36">
      <w:footerReference w:type="default" r:id="rId16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166" w:rsidRDefault="00C0016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00166" w:rsidRDefault="00C0016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?l?r ?S?V?b?N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166" w:rsidRPr="0018218D" w:rsidRDefault="00C00166" w:rsidP="0064643C">
    <w:pPr>
      <w:pStyle w:val="Footer"/>
      <w:framePr w:wrap="auto" w:vAnchor="text" w:hAnchor="margin" w:xAlign="right" w:y="1"/>
      <w:rPr>
        <w:rStyle w:val="PageNumber"/>
        <w:rFonts w:cs="Times New Roman"/>
        <w:b/>
        <w:bCs/>
      </w:rPr>
    </w:pPr>
    <w:r w:rsidRPr="0018218D">
      <w:rPr>
        <w:rStyle w:val="PageNumber"/>
        <w:b/>
        <w:bCs/>
      </w:rPr>
      <w:t xml:space="preserve">Trang </w:t>
    </w:r>
    <w:r w:rsidRPr="0018218D">
      <w:rPr>
        <w:rStyle w:val="PageNumber"/>
        <w:b/>
        <w:bCs/>
      </w:rPr>
      <w:fldChar w:fldCharType="begin"/>
    </w:r>
    <w:r w:rsidRPr="0018218D">
      <w:rPr>
        <w:rStyle w:val="PageNumber"/>
        <w:b/>
        <w:bCs/>
      </w:rPr>
      <w:instrText xml:space="preserve">PAGE  </w:instrText>
    </w:r>
    <w:r w:rsidRPr="0018218D">
      <w:rPr>
        <w:rStyle w:val="PageNumber"/>
        <w:b/>
        <w:bCs/>
      </w:rPr>
      <w:fldChar w:fldCharType="separate"/>
    </w:r>
    <w:r>
      <w:rPr>
        <w:rStyle w:val="PageNumber"/>
        <w:b/>
        <w:bCs/>
        <w:noProof/>
      </w:rPr>
      <w:t>5</w:t>
    </w:r>
    <w:r w:rsidRPr="0018218D">
      <w:rPr>
        <w:rStyle w:val="PageNumber"/>
        <w:b/>
        <w:bCs/>
      </w:rPr>
      <w:fldChar w:fldCharType="end"/>
    </w:r>
  </w:p>
  <w:p w:rsidR="00C00166" w:rsidRPr="003E0C8B" w:rsidRDefault="00C00166" w:rsidP="0018218D">
    <w:pPr>
      <w:pStyle w:val="Footer"/>
      <w:ind w:right="360"/>
      <w:rPr>
        <w:rFonts w:ascii="Cambria" w:hAnsi="Cambria" w:cs="Cambria"/>
        <w:sz w:val="20"/>
        <w:szCs w:val="20"/>
      </w:rPr>
    </w:pPr>
    <w:r>
      <w:rPr>
        <w:noProof/>
        <w:lang w:eastAsia="en-US"/>
      </w:rPr>
      <w:pict>
        <v:line id="Straight Connector 3" o:spid="_x0000_s2049" style="position:absolute;z-index:251660288;visibility:visible" from="0,-6.3pt" to="468pt,-6.3pt" strokecolor="#f24f4f" strokeweight="1pt">
          <v:stroke joinstyle="miter"/>
        </v:line>
      </w:pict>
    </w:r>
    <w:r w:rsidRPr="003E0C8B">
      <w:rPr>
        <w:rFonts w:ascii="Cambria" w:hAnsi="Cambria" w:cs="Cambria"/>
        <w:sz w:val="20"/>
        <w:szCs w:val="20"/>
      </w:rPr>
      <w:t>HƯỚNG DẪN SỬ DỤNG PMT-EMS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166" w:rsidRDefault="00C0016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00166" w:rsidRDefault="00C0016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6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2"/>
  </w:num>
  <w:num w:numId="11">
    <w:abstractNumId w:val="25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6"/>
  </w:num>
  <w:num w:numId="20">
    <w:abstractNumId w:val="19"/>
  </w:num>
  <w:num w:numId="21">
    <w:abstractNumId w:val="23"/>
  </w:num>
  <w:num w:numId="22">
    <w:abstractNumId w:val="10"/>
  </w:num>
  <w:num w:numId="23">
    <w:abstractNumId w:val="8"/>
  </w:num>
  <w:num w:numId="24">
    <w:abstractNumId w:val="24"/>
  </w:num>
  <w:num w:numId="25">
    <w:abstractNumId w:val="21"/>
  </w:num>
  <w:num w:numId="26">
    <w:abstractNumId w:val="12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8CE"/>
    <w:rsid w:val="00006FBA"/>
    <w:rsid w:val="00011312"/>
    <w:rsid w:val="000128E1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47AC2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B8E"/>
    <w:rsid w:val="00163E65"/>
    <w:rsid w:val="0017099F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0565"/>
    <w:rsid w:val="002C703C"/>
    <w:rsid w:val="002D17A2"/>
    <w:rsid w:val="002D7AA3"/>
    <w:rsid w:val="002E3C8E"/>
    <w:rsid w:val="002F70E1"/>
    <w:rsid w:val="003001C4"/>
    <w:rsid w:val="00303FD8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14108"/>
    <w:rsid w:val="004167E7"/>
    <w:rsid w:val="00417291"/>
    <w:rsid w:val="00420451"/>
    <w:rsid w:val="004226E5"/>
    <w:rsid w:val="004348F2"/>
    <w:rsid w:val="00440CFE"/>
    <w:rsid w:val="00446B60"/>
    <w:rsid w:val="00451BD9"/>
    <w:rsid w:val="00457837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06F77"/>
    <w:rsid w:val="00517ECC"/>
    <w:rsid w:val="005216BB"/>
    <w:rsid w:val="00521C5E"/>
    <w:rsid w:val="0052255D"/>
    <w:rsid w:val="00524B4B"/>
    <w:rsid w:val="00524DBE"/>
    <w:rsid w:val="00530994"/>
    <w:rsid w:val="0053572A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13CA"/>
    <w:rsid w:val="005B2305"/>
    <w:rsid w:val="005B2F2F"/>
    <w:rsid w:val="005C1577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6BBE"/>
    <w:rsid w:val="006178AC"/>
    <w:rsid w:val="00630AED"/>
    <w:rsid w:val="00634BAA"/>
    <w:rsid w:val="00635408"/>
    <w:rsid w:val="00637AF9"/>
    <w:rsid w:val="0064120E"/>
    <w:rsid w:val="0064643C"/>
    <w:rsid w:val="0065311E"/>
    <w:rsid w:val="00670B9D"/>
    <w:rsid w:val="00671ADF"/>
    <w:rsid w:val="0069265D"/>
    <w:rsid w:val="00695709"/>
    <w:rsid w:val="006A5A98"/>
    <w:rsid w:val="006A6B44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835EE"/>
    <w:rsid w:val="007A3F00"/>
    <w:rsid w:val="007C5306"/>
    <w:rsid w:val="007D47D4"/>
    <w:rsid w:val="007E0C0E"/>
    <w:rsid w:val="007E0FDB"/>
    <w:rsid w:val="007F22DD"/>
    <w:rsid w:val="007F57C0"/>
    <w:rsid w:val="00812C65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5DC5"/>
    <w:rsid w:val="008B0DCF"/>
    <w:rsid w:val="008B2EEB"/>
    <w:rsid w:val="008B6013"/>
    <w:rsid w:val="008C1240"/>
    <w:rsid w:val="008D3980"/>
    <w:rsid w:val="008F482B"/>
    <w:rsid w:val="008F5B90"/>
    <w:rsid w:val="0090500B"/>
    <w:rsid w:val="00905A20"/>
    <w:rsid w:val="0091071F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F07EB"/>
    <w:rsid w:val="009F10A2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83AB9"/>
    <w:rsid w:val="00A9448F"/>
    <w:rsid w:val="00A9715D"/>
    <w:rsid w:val="00AA0BF3"/>
    <w:rsid w:val="00AA1BBD"/>
    <w:rsid w:val="00AC48AF"/>
    <w:rsid w:val="00AC4985"/>
    <w:rsid w:val="00AC60C4"/>
    <w:rsid w:val="00AE127D"/>
    <w:rsid w:val="00AE5C73"/>
    <w:rsid w:val="00AF5AE5"/>
    <w:rsid w:val="00B0132B"/>
    <w:rsid w:val="00B12708"/>
    <w:rsid w:val="00B24705"/>
    <w:rsid w:val="00B25928"/>
    <w:rsid w:val="00B30463"/>
    <w:rsid w:val="00B41061"/>
    <w:rsid w:val="00B46BB1"/>
    <w:rsid w:val="00B615D0"/>
    <w:rsid w:val="00B725BC"/>
    <w:rsid w:val="00B72B84"/>
    <w:rsid w:val="00B844CD"/>
    <w:rsid w:val="00B86324"/>
    <w:rsid w:val="00B86DFD"/>
    <w:rsid w:val="00BA44F7"/>
    <w:rsid w:val="00BB438A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16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0BB"/>
    <w:rsid w:val="00E4544B"/>
    <w:rsid w:val="00E65366"/>
    <w:rsid w:val="00E66F9D"/>
    <w:rsid w:val="00E6767B"/>
    <w:rsid w:val="00E73488"/>
    <w:rsid w:val="00E8002A"/>
    <w:rsid w:val="00E83DEC"/>
    <w:rsid w:val="00E8661A"/>
    <w:rsid w:val="00E87A8A"/>
    <w:rsid w:val="00E906C3"/>
    <w:rsid w:val="00EA6D2E"/>
    <w:rsid w:val="00EA7EAE"/>
    <w:rsid w:val="00EB0AA9"/>
    <w:rsid w:val="00EB33C9"/>
    <w:rsid w:val="00EC25D6"/>
    <w:rsid w:val="00ED640C"/>
    <w:rsid w:val="00ED6C47"/>
    <w:rsid w:val="00EE25C1"/>
    <w:rsid w:val="00F12316"/>
    <w:rsid w:val="00F127FC"/>
    <w:rsid w:val="00F20D4C"/>
    <w:rsid w:val="00F416BC"/>
    <w:rsid w:val="00F5044B"/>
    <w:rsid w:val="00F50596"/>
    <w:rsid w:val="00F6244A"/>
    <w:rsid w:val="00F72EA8"/>
    <w:rsid w:val="00F8702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457837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457837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457837"/>
    <w:rPr>
      <w:rFonts w:cs="Garamond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457837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457837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4578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57837"/>
  </w:style>
  <w:style w:type="paragraph" w:styleId="Footer">
    <w:name w:val="footer"/>
    <w:basedOn w:val="Normal"/>
    <w:link w:val="FooterChar"/>
    <w:uiPriority w:val="99"/>
    <w:rsid w:val="00457837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57837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457837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457837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457837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457837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457837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457837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457837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457837"/>
    <w:pPr>
      <w:spacing w:before="60" w:after="60"/>
    </w:pPr>
    <w:rPr>
      <w:rFonts w:cs="Garamond"/>
      <w:sz w:val="20"/>
      <w:szCs w:val="20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457837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457837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32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527</TotalTime>
  <Pages>6</Pages>
  <Words>220</Words>
  <Characters>1258</Characters>
  <Application>Microsoft Office Outlook</Application>
  <DocSecurity>0</DocSecurity>
  <Lines>0</Lines>
  <Paragraphs>0</Paragraphs>
  <ScaleCrop>false</ScaleCrop>
  <Company>&lt;egyptian hak&gt;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Ho Van Si</cp:lastModifiedBy>
  <cp:revision>226</cp:revision>
  <cp:lastPrinted>2014-10-25T11:05:00Z</cp:lastPrinted>
  <dcterms:created xsi:type="dcterms:W3CDTF">2015-01-06T09:03:00Z</dcterms:created>
  <dcterms:modified xsi:type="dcterms:W3CDTF">2015-11-23T04:46:00Z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